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6E" w:rsidRDefault="00B0436E"/>
    <w:sectPr w:rsidR="00B0436E" w:rsidSect="003E689C">
      <w:pgSz w:w="19080" w:h="13320" w:orient="landscape"/>
      <w:pgMar w:top="907" w:right="907" w:bottom="907" w:left="907" w:header="720" w:footer="720" w:gutter="0"/>
      <w:cols w:num="2" w:space="144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characterSpacingControl w:val="doNotCompress"/>
  <w:compat/>
  <w:rsids>
    <w:rsidRoot w:val="0086022C"/>
    <w:rsid w:val="0000626F"/>
    <w:rsid w:val="0019654A"/>
    <w:rsid w:val="002C1D69"/>
    <w:rsid w:val="002C278F"/>
    <w:rsid w:val="003754A7"/>
    <w:rsid w:val="003B790E"/>
    <w:rsid w:val="003E689C"/>
    <w:rsid w:val="00404C7A"/>
    <w:rsid w:val="00436493"/>
    <w:rsid w:val="005111C0"/>
    <w:rsid w:val="005733A4"/>
    <w:rsid w:val="006C3221"/>
    <w:rsid w:val="00710C2A"/>
    <w:rsid w:val="00741534"/>
    <w:rsid w:val="007A5FFC"/>
    <w:rsid w:val="007B4211"/>
    <w:rsid w:val="0086022C"/>
    <w:rsid w:val="00902506"/>
    <w:rsid w:val="0095440B"/>
    <w:rsid w:val="009627A0"/>
    <w:rsid w:val="00984E03"/>
    <w:rsid w:val="009A15BD"/>
    <w:rsid w:val="00A61CF9"/>
    <w:rsid w:val="00AE1BA1"/>
    <w:rsid w:val="00B0436E"/>
    <w:rsid w:val="00B2416E"/>
    <w:rsid w:val="00BD5D5C"/>
    <w:rsid w:val="00C130DF"/>
    <w:rsid w:val="00C529A7"/>
    <w:rsid w:val="00CF5F99"/>
    <w:rsid w:val="00D22531"/>
    <w:rsid w:val="00D5171E"/>
    <w:rsid w:val="00D85610"/>
    <w:rsid w:val="00E109CC"/>
    <w:rsid w:val="00E45D91"/>
    <w:rsid w:val="00E836DA"/>
    <w:rsid w:val="00E925AA"/>
    <w:rsid w:val="00F07202"/>
    <w:rsid w:val="00F3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3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SC_6x9_(16)_.dotx</Template>
  <TotalTime>1</TotalTime>
  <Pages>1</Pages>
  <Words>0</Words>
  <Characters>0</Characters>
  <Application>Microsoft Office Word</Application>
  <DocSecurity>0</DocSecurity>
  <Lines>1</Lines>
  <Paragraphs>1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Pre-Press</dc:creator>
  <cp:lastModifiedBy>Pre-Press</cp:lastModifiedBy>
  <cp:revision>2</cp:revision>
  <dcterms:created xsi:type="dcterms:W3CDTF">2018-02-03T00:24:00Z</dcterms:created>
  <dcterms:modified xsi:type="dcterms:W3CDTF">2018-02-03T00:24:00Z</dcterms:modified>
</cp:coreProperties>
</file>