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2C278F">
      <w:pgSz w:w="18360" w:h="13320" w:orient="landscape"/>
      <w:pgMar w:top="907" w:right="907" w:bottom="907" w:left="907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SC_6x9_(08)_.dotx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2018-02-03T00:17:00Z</dcterms:created>
  <dcterms:modified xsi:type="dcterms:W3CDTF">2018-02-03T00:17:00Z</dcterms:modified>
</cp:coreProperties>
</file>