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3754A7">
      <w:pgSz w:w="18000" w:h="13320" w:orient="landscape"/>
      <w:pgMar w:top="907" w:right="907" w:bottom="907" w:left="907" w:header="720" w:footer="720" w:gutter="0"/>
      <w:cols w:num="2" w:space="36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3754A7"/>
    <w:rsid w:val="003B790E"/>
    <w:rsid w:val="00436493"/>
    <w:rsid w:val="005111C0"/>
    <w:rsid w:val="005733A4"/>
    <w:rsid w:val="006C3221"/>
    <w:rsid w:val="00741534"/>
    <w:rsid w:val="007A5FFC"/>
    <w:rsid w:val="007B4211"/>
    <w:rsid w:val="0086022C"/>
    <w:rsid w:val="0095440B"/>
    <w:rsid w:val="009627A0"/>
    <w:rsid w:val="00984E03"/>
    <w:rsid w:val="009A15BD"/>
    <w:rsid w:val="00AE1BA1"/>
    <w:rsid w:val="00B0436E"/>
    <w:rsid w:val="00BD5D5C"/>
    <w:rsid w:val="00C130DF"/>
    <w:rsid w:val="00C529A7"/>
    <w:rsid w:val="00CF5F99"/>
    <w:rsid w:val="00D22531"/>
    <w:rsid w:val="00E109CC"/>
    <w:rsid w:val="00E836DA"/>
    <w:rsid w:val="00E925AA"/>
    <w:rsid w:val="00F0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SC_6x9_(04)_.dotx</Template>
  <TotalTime>2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2018-02-03T00:11:00Z</dcterms:created>
  <dcterms:modified xsi:type="dcterms:W3CDTF">2018-02-03T00:11:00Z</dcterms:modified>
</cp:coreProperties>
</file>